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D9280B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September 12</w:t>
      </w:r>
      <w:r w:rsidR="006D0BCD">
        <w:rPr>
          <w:rFonts w:ascii="Garamond" w:hAnsi="Garamond"/>
          <w:b/>
          <w:i/>
          <w:sz w:val="36"/>
          <w:szCs w:val="36"/>
        </w:rPr>
        <w:t>, 201</w:t>
      </w:r>
      <w:r w:rsidR="001B3A79">
        <w:rPr>
          <w:rFonts w:ascii="Garamond" w:hAnsi="Garamond"/>
          <w:b/>
          <w:i/>
          <w:sz w:val="36"/>
          <w:szCs w:val="36"/>
        </w:rPr>
        <w:t>5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69161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D9280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light # 8600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05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1:1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1:50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1:50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3:2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196C4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196C42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F4333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82011B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7:00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EF4333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D9280B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light # 8601 d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Reagan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F830F0"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76F69"/>
    <w:rsid w:val="00277F85"/>
    <w:rsid w:val="002C2CDC"/>
    <w:rsid w:val="002D7692"/>
    <w:rsid w:val="0031271F"/>
    <w:rsid w:val="0038001F"/>
    <w:rsid w:val="00395760"/>
    <w:rsid w:val="00456D0D"/>
    <w:rsid w:val="00487AF1"/>
    <w:rsid w:val="004D49FE"/>
    <w:rsid w:val="004E1136"/>
    <w:rsid w:val="004E1D1E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D0BCD"/>
    <w:rsid w:val="007D7793"/>
    <w:rsid w:val="007D7F80"/>
    <w:rsid w:val="0082011B"/>
    <w:rsid w:val="00845572"/>
    <w:rsid w:val="00874DBD"/>
    <w:rsid w:val="008B2F01"/>
    <w:rsid w:val="008B5E78"/>
    <w:rsid w:val="008E44BF"/>
    <w:rsid w:val="0097613D"/>
    <w:rsid w:val="0099521F"/>
    <w:rsid w:val="009F255E"/>
    <w:rsid w:val="00AA31E3"/>
    <w:rsid w:val="00AB3E79"/>
    <w:rsid w:val="00AF62CF"/>
    <w:rsid w:val="00B029D2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6AD7"/>
    <w:rsid w:val="00D9280B"/>
    <w:rsid w:val="00DE3D9D"/>
    <w:rsid w:val="00DF1478"/>
    <w:rsid w:val="00E92284"/>
    <w:rsid w:val="00EF4333"/>
    <w:rsid w:val="00F642EA"/>
    <w:rsid w:val="00F83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26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Mike</cp:lastModifiedBy>
  <cp:revision>6</cp:revision>
  <cp:lastPrinted>2015-07-08T20:19:00Z</cp:lastPrinted>
  <dcterms:created xsi:type="dcterms:W3CDTF">2015-02-24T02:44:00Z</dcterms:created>
  <dcterms:modified xsi:type="dcterms:W3CDTF">2015-07-10T03:47:00Z</dcterms:modified>
</cp:coreProperties>
</file>